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9D1" w:rsidRDefault="007C31EF">
      <w:pPr>
        <w:pStyle w:val="Title"/>
      </w:pPr>
      <w:r w:rsidRPr="004A25FE">
        <w:rPr>
          <w:rFonts w:ascii="Century Schoolbook" w:hAnsi="Century Schoolbook"/>
          <w:noProof/>
          <w:color w:val="AC9DE8" w:themeColor="accent3" w:themeTint="99"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 wp14:anchorId="0306B5CE" wp14:editId="33796359">
                <wp:simplePos x="0" y="0"/>
                <wp:positionH relativeFrom="margin">
                  <wp:align>center</wp:align>
                </wp:positionH>
                <wp:positionV relativeFrom="page">
                  <wp:posOffset>457200</wp:posOffset>
                </wp:positionV>
                <wp:extent cx="9208135" cy="6866890"/>
                <wp:effectExtent l="0" t="0" r="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135" cy="6866890"/>
                          <a:chOff x="-9529" y="0"/>
                          <a:chExt cx="9210679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2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29D1" w:rsidRDefault="007C31EF" w:rsidP="002F0A21">
                              <w:pPr>
                                <w:ind w:left="10800" w:firstLine="720"/>
                                <w:jc w:val="both"/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5B4C9BC5" wp14:editId="2500BB72">
                                    <wp:extent cx="962025" cy="1342628"/>
                                    <wp:effectExtent l="76200" t="95250" r="9525" b="4826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MC900365500[1].WMF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9383" cy="1380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glow rad="101600">
                                                <a:schemeClr val="accent4">
                                                  <a:satMod val="175000"/>
                                                  <a:alpha val="40000"/>
                                                </a:schemeClr>
                                              </a:glow>
                                            </a:effectLst>
                                            <a:scene3d>
                                              <a:camera prst="isometricOffAxis1Right"/>
                                              <a:lightRig rig="threePt" dir="t"/>
                                            </a:scene3d>
                                            <a:sp3d>
                                              <a:bevelT w="139700" prst="cross"/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9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6B5CE" id="Background" o:spid="_x0000_s1026" alt="Background Graphic&#10;" style="position:absolute;left:0;text-align:left;margin-left:0;margin-top:36pt;width:725.05pt;height:540.7pt;z-index:-251665411;mso-position-horizontal:center;mso-position-horizontal-relative:margin;mso-position-vertical-relative:page;mso-width-relative:margin;mso-height-relative:margin" coordorigin="-95" coordsize="92106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2" o:title=""/>
                  <v:path arrowok="t"/>
                </v:shape>
                <v:rect id="Rectangular border" o:spid="_x0000_s1028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xvsUA&#10;AADaAAAADwAAAGRycy9kb3ducmV2LnhtbESPT2vCQBTE74LfYXlCL6FuUqi2qWtoBbEnwSjU4yP7&#10;8odm36bZrUm/fVcQPA4z8xtmlY2mFRfqXWNZQTKPQRAXVjdcKTgdt48vIJxH1thaJgV/5CBbTycr&#10;TLUd+ECX3FciQNilqKD2vkuldEVNBt3cdsTBK21v0AfZV1L3OAS4aeVTHC+kwYbDQo0dbWoqvvNf&#10;o+DDvh6/NvtztNz9tC4vy3NyiqxSD7Px/Q2Ep9Hfw7f2p1bwDNcr4Qb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/G+xQAAANoAAAAPAAAAAAAAAAAAAAAAAJgCAABkcnMv&#10;ZG93bnJldi54bWxQSwUGAAAAAAQABAD1AAAAigMAAAAA&#10;" filled="f" strokecolor="#9b57d3 [3205]" strokeweight="6.5pt">
                  <v:textbox>
                    <w:txbxContent>
                      <w:p w:rsidR="008629D1" w:rsidRDefault="007C31EF" w:rsidP="002F0A21">
                        <w:pPr>
                          <w:ind w:left="10800" w:firstLine="720"/>
                          <w:jc w:val="both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5B4C9BC5" wp14:editId="2500BB72">
                              <wp:extent cx="962025" cy="1342628"/>
                              <wp:effectExtent l="76200" t="95250" r="9525" b="4826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MC900365500[1].WMF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9383" cy="138081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glow rad="1016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  <a:scene3d>
                                        <a:camera prst="isometricOffAxis1Right"/>
                                        <a:lightRig rig="threePt" dir="t"/>
                                      </a:scene3d>
                                      <a:sp3d>
                                        <a:bevelT w="139700" prst="cross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Black border" o:spid="_x0000_s1029" type="#_x0000_t75" style="position:absolute;left:-95;width:91820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3" o:title=""/>
                  <v:path arrowok="t"/>
                </v:shape>
                <w10:wrap anchorx="margin" anchory="page"/>
              </v:group>
            </w:pict>
          </mc:Fallback>
        </mc:AlternateContent>
      </w:r>
      <w:r w:rsidR="00722F18" w:rsidRPr="004A25FE">
        <w:rPr>
          <w:rFonts w:ascii="Century Schoolbook" w:hAnsi="Century Schoolbook"/>
          <w:noProof/>
          <w:color w:val="755DD9" w:themeColor="accent3"/>
          <w:lang w:eastAsia="en-US"/>
        </w:rPr>
        <mc:AlternateContent>
          <mc:Choice Requires="wpg">
            <w:drawing>
              <wp:anchor distT="0" distB="0" distL="114300" distR="114300" simplePos="0" relativeHeight="251672063" behindDoc="1" locked="0" layoutInCell="0" allowOverlap="1" wp14:anchorId="0690E3BC" wp14:editId="7F7D5F50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745761" y="0"/>
                            <a:ext cx="2267177" cy="657860"/>
                            <a:chOff x="-45439" y="0"/>
                            <a:chExt cx="2267177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173719" y="0"/>
                              <a:ext cx="20411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45439" y="656718"/>
                              <a:ext cx="226717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2979E" id="Text border lines" o:spid="_x0000_s1026" alt="Design Element" style="position:absolute;margin-left:0;margin-top:126pt;width:630.7pt;height:51.85pt;z-index:-251644417;mso-position-horizontal:center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" o:allowincell="f">
                <v:group id="Group 28" o:spid="_x0000_s1027" style="position:absolute;width:18294;height:6578" coordsize="14528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1349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b969b8 [1951]"/>
                  <v:line id="Straight Connector 10" o:spid="_x0000_s1029" style="position:absolute;visibility:visible;mso-wrap-style:square" from="0,6567" to="14528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b969b8 [1951]"/>
                </v:group>
                <v:group id="Group 29" o:spid="_x0000_s1030" style="position:absolute;left:57457;width:22672;height:6578" coordorigin="-454" coordsize="22671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1737,0" to="221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b969b8 [1951]"/>
                  <v:line id="Straight Connector 25" o:spid="_x0000_s1032" style="position:absolute;visibility:visible;mso-wrap-style:square" from="-454,6567" to="22217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b969b8 [1951]"/>
                </v:group>
                <w10:wrap anchorx="page" anchory="page"/>
              </v:group>
            </w:pict>
          </mc:Fallback>
        </mc:AlternateContent>
      </w:r>
      <w:r w:rsidR="004A25FE" w:rsidRPr="004A25FE">
        <w:rPr>
          <w:rFonts w:ascii="Century Schoolbook" w:hAnsi="Century Schoolbook"/>
          <w:color w:val="755DD9" w:themeColor="accent3"/>
        </w:rPr>
        <w:t>FREE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7BE6CDD" wp14:editId="2F6303DF">
            <wp:extent cx="1446420" cy="10382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C900363200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19" cy="10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F18" w:rsidRPr="004A25FE">
        <w:rPr>
          <w:color w:val="755DD9" w:themeColor="accent3"/>
        </w:rPr>
        <w:t xml:space="preserve"> </w:t>
      </w:r>
      <w:r w:rsidR="004A25FE" w:rsidRPr="004A25FE">
        <w:rPr>
          <w:rFonts w:ascii="Century Schoolbook" w:hAnsi="Century Schoolbook"/>
          <w:color w:val="AC9DE8" w:themeColor="accent3" w:themeTint="99"/>
        </w:rPr>
        <w:t>MASSAGE</w:t>
      </w:r>
    </w:p>
    <w:p w:rsidR="004A25FE" w:rsidRPr="004A25FE" w:rsidRDefault="004A25FE" w:rsidP="002F0A21">
      <w:pPr>
        <w:pStyle w:val="Heading1"/>
      </w:pPr>
      <w:r>
        <w:t>Gift Certificate: Expires March 31, 2014</w:t>
      </w:r>
    </w:p>
    <w:p w:rsidR="008629D1" w:rsidRDefault="002F0A21" w:rsidP="002F0A21">
      <w:pPr>
        <w:pStyle w:val="Heading1"/>
      </w:pPr>
      <w:r>
        <w:t>______________________________________________</w:t>
      </w:r>
    </w:p>
    <w:p w:rsidR="008629D1" w:rsidRDefault="004A25FE">
      <w:r>
        <w:t>Is entitled to a free one-hour Swedish massage at</w:t>
      </w:r>
    </w:p>
    <w:p w:rsidR="008629D1" w:rsidRPr="004A25FE" w:rsidRDefault="004A25FE">
      <w:pPr>
        <w:pStyle w:val="Organization"/>
        <w:spacing w:after="0"/>
        <w:rPr>
          <w:rFonts w:ascii="Algerian" w:hAnsi="Algerian"/>
          <w:i/>
          <w:color w:val="C29AE4" w:themeColor="accent2" w:themeTint="99"/>
        </w:rPr>
      </w:pPr>
      <w:r w:rsidRPr="004A25FE">
        <w:rPr>
          <w:rFonts w:ascii="Algerian" w:hAnsi="Algerian"/>
          <w:i/>
          <w:color w:val="C29AE4" w:themeColor="accent2" w:themeTint="99"/>
        </w:rPr>
        <w:t>Lavender Rose Healing Massage</w:t>
      </w:r>
      <w:r w:rsidR="002F0A21">
        <w:rPr>
          <w:rFonts w:ascii="Algerian" w:hAnsi="Algerian"/>
          <w:i/>
          <w:color w:val="C29AE4" w:themeColor="accent2" w:themeTint="99"/>
        </w:rPr>
        <w:t>, LLC</w:t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8629D1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F566DC30C3AC429E8D8E9CC770810C1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8629D1" w:rsidRDefault="002F0A21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2E940C23" wp14:editId="00A26918">
                      <wp:extent cx="1615059" cy="1076285"/>
                      <wp:effectExtent l="76200" t="76200" r="80645" b="84836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MP900403833[1].JPG"/>
                              <pic:cNvPicPr/>
                            </pic:nvPicPr>
                            <pic:blipFill>
                              <a:blip r:embed="rId15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4280" cy="1089094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0" dist="292100" dir="5400000" sx="-80000" sy="-18000" rotWithShape="0">
                                  <a:srgbClr val="000000">
                                    <a:alpha val="22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27" w:type="dxa"/>
          </w:tcPr>
          <w:p w:rsidR="008629D1" w:rsidRDefault="008629D1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B969B8" w:themeColor="text2" w:themeTint="99"/>
                <w:insideH w:val="single" w:sz="8" w:space="0" w:color="B969B8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8629D1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8629D1" w:rsidRDefault="002F0A21">
                  <w:pPr>
                    <w:pStyle w:val="SigHeading"/>
                    <w:spacing w:line="240" w:lineRule="auto"/>
                    <w:jc w:val="center"/>
                  </w:pPr>
                  <w:r>
                    <w:t>Given</w:t>
                  </w:r>
                  <w:r w:rsidR="00722F18">
                    <w:t xml:space="preserve">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8629D1" w:rsidRDefault="008629D1" w:rsidP="002F0A21">
                  <w:pPr>
                    <w:pStyle w:val="Signature"/>
                    <w:jc w:val="center"/>
                  </w:pPr>
                </w:p>
              </w:tc>
            </w:tr>
            <w:tr w:rsidR="008629D1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629D1" w:rsidRDefault="00722F18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On This </w:t>
                  </w:r>
                  <w:r>
                    <w:t>Day:</w:t>
                  </w:r>
                </w:p>
              </w:tc>
              <w:tc>
                <w:tcPr>
                  <w:tcW w:w="6192" w:type="dxa"/>
                  <w:vAlign w:val="bottom"/>
                </w:tcPr>
                <w:p w:rsidR="008629D1" w:rsidRDefault="008629D1" w:rsidP="002F0A21">
                  <w:pPr>
                    <w:pStyle w:val="Signature"/>
                    <w:ind w:left="0"/>
                  </w:pPr>
                </w:p>
              </w:tc>
            </w:tr>
          </w:tbl>
          <w:p w:rsidR="008629D1" w:rsidRDefault="008629D1">
            <w:pPr>
              <w:spacing w:after="0" w:line="240" w:lineRule="auto"/>
            </w:pPr>
          </w:p>
        </w:tc>
      </w:tr>
    </w:tbl>
    <w:p w:rsidR="008629D1" w:rsidRDefault="008629D1">
      <w:pPr>
        <w:spacing w:after="0" w:line="200" w:lineRule="exact"/>
      </w:pPr>
    </w:p>
    <w:sectPr w:rsidR="008629D1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F18" w:rsidRDefault="00722F18">
      <w:pPr>
        <w:spacing w:after="0" w:line="240" w:lineRule="auto"/>
      </w:pPr>
      <w:r>
        <w:separator/>
      </w:r>
    </w:p>
  </w:endnote>
  <w:endnote w:type="continuationSeparator" w:id="0">
    <w:p w:rsidR="00722F18" w:rsidRDefault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F18" w:rsidRDefault="00722F18">
      <w:pPr>
        <w:spacing w:after="0" w:line="240" w:lineRule="auto"/>
      </w:pPr>
      <w:r>
        <w:separator/>
      </w:r>
    </w:p>
  </w:footnote>
  <w:footnote w:type="continuationSeparator" w:id="0">
    <w:p w:rsidR="00722F18" w:rsidRDefault="00722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5FE"/>
    <w:rsid w:val="002F0A21"/>
    <w:rsid w:val="004A25FE"/>
    <w:rsid w:val="00722F18"/>
    <w:rsid w:val="007C31EF"/>
    <w:rsid w:val="008629D1"/>
    <w:rsid w:val="00DA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392A47-53DB-4FE9-B621-CB556A6C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52EB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52EB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B969B8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52EB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752EB0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vender\AppData\Roaming\Microsoft\Templates\Most%20Improved%20Player%20aw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66DC30C3AC429E8D8E9CC77081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FCBA6-3865-4CC9-AAD6-7FA936968C5D}"/>
      </w:docPartPr>
      <w:docPartBody>
        <w:p w:rsidR="00000000" w:rsidRDefault="002F6431">
          <w:pPr>
            <w:pStyle w:val="F566DC30C3AC429E8D8E9CC770810C11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31"/>
    <w:rsid w:val="002F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70561430F14948903B82D83698DAE8">
    <w:name w:val="7870561430F14948903B82D83698DAE8"/>
  </w:style>
  <w:style w:type="paragraph" w:customStyle="1" w:styleId="82F3710AD07B490B97E992EDC9A61135">
    <w:name w:val="82F3710AD07B490B97E992EDC9A61135"/>
  </w:style>
  <w:style w:type="paragraph" w:customStyle="1" w:styleId="DF27DFEA08D842B28E0EFD160686A0CA">
    <w:name w:val="DF27DFEA08D842B28E0EFD160686A0C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566DC30C3AC429E8D8E9CC770810C11">
    <w:name w:val="F566DC30C3AC429E8D8E9CC770810C11"/>
  </w:style>
  <w:style w:type="paragraph" w:customStyle="1" w:styleId="EBE9AAA063674C92BDC07D73428E411E">
    <w:name w:val="EBE9AAA063674C92BDC07D73428E411E"/>
  </w:style>
  <w:style w:type="paragraph" w:customStyle="1" w:styleId="99DC335AD75B46D29798DA66C45E2B98">
    <w:name w:val="99DC335AD75B46D29798DA66C45E2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91D350-A556-4737-AED0-73F4AE54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Improved Player award</Template>
  <TotalTime>29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Lavender</dc:creator>
  <cp:keywords/>
  <cp:lastModifiedBy>Tanya Vance</cp:lastModifiedBy>
  <cp:revision>2</cp:revision>
  <dcterms:created xsi:type="dcterms:W3CDTF">2013-11-19T18:47:00Z</dcterms:created>
  <dcterms:modified xsi:type="dcterms:W3CDTF">2013-11-19T19:16:00Z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